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567" w:rsidRPr="00BD3083" w:rsidRDefault="00426567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BD3083">
        <w:rPr>
          <w:color w:val="000000"/>
          <w:sz w:val="28"/>
          <w:szCs w:val="28"/>
        </w:rPr>
        <w:t>ОССИЙСКАЯ ФЕДЕРАЦИЯ</w:t>
      </w:r>
    </w:p>
    <w:p w:rsidR="00426567" w:rsidRPr="00BD3083" w:rsidRDefault="00426567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ИРКУТСКАЯ ОБЛАСТЬ</w:t>
      </w:r>
    </w:p>
    <w:p w:rsidR="00426567" w:rsidRDefault="00426567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МУНИЦИПАЛЬНО</w:t>
      </w:r>
      <w:r>
        <w:rPr>
          <w:color w:val="000000"/>
          <w:sz w:val="28"/>
          <w:szCs w:val="28"/>
        </w:rPr>
        <w:t xml:space="preserve">Е ОБРАЗОВАНИЕ  </w:t>
      </w:r>
    </w:p>
    <w:p w:rsidR="00426567" w:rsidRPr="00BD3083" w:rsidRDefault="00426567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КАЧУГСКИЙ МУНИЦИПАЛЬНЫЙ ОКРУГ</w:t>
      </w:r>
    </w:p>
    <w:p w:rsidR="00426567" w:rsidRDefault="00426567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</w:p>
    <w:p w:rsidR="00426567" w:rsidRDefault="00426567" w:rsidP="0010378C">
      <w:pPr>
        <w:jc w:val="center"/>
        <w:rPr>
          <w:color w:val="000000"/>
          <w:sz w:val="28"/>
          <w:szCs w:val="28"/>
        </w:rPr>
      </w:pPr>
    </w:p>
    <w:p w:rsidR="00426567" w:rsidRDefault="00426567" w:rsidP="0010378C">
      <w:pPr>
        <w:jc w:val="center"/>
        <w:rPr>
          <w:color w:val="000000"/>
          <w:sz w:val="28"/>
          <w:szCs w:val="28"/>
        </w:rPr>
      </w:pPr>
      <w:r w:rsidRPr="00BD3083">
        <w:rPr>
          <w:color w:val="000000"/>
          <w:sz w:val="28"/>
          <w:szCs w:val="28"/>
        </w:rPr>
        <w:t>ПОСТАНОВЛЕНИЕ</w:t>
      </w:r>
    </w:p>
    <w:p w:rsidR="00426567" w:rsidRDefault="00426567" w:rsidP="0010378C">
      <w:pPr>
        <w:jc w:val="center"/>
        <w:rPr>
          <w:color w:val="000000"/>
          <w:sz w:val="28"/>
          <w:szCs w:val="28"/>
        </w:rPr>
      </w:pPr>
    </w:p>
    <w:p w:rsidR="00426567" w:rsidRDefault="00426567" w:rsidP="0010378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внесение изменений</w:t>
      </w:r>
    </w:p>
    <w:p w:rsidR="00426567" w:rsidRPr="00BD3083" w:rsidRDefault="00426567" w:rsidP="0010378C">
      <w:pPr>
        <w:jc w:val="center"/>
        <w:rPr>
          <w:color w:val="000000"/>
          <w:sz w:val="28"/>
          <w:szCs w:val="28"/>
        </w:rPr>
      </w:pPr>
    </w:p>
    <w:p w:rsidR="00426567" w:rsidRDefault="00426567" w:rsidP="0010378C">
      <w:pPr>
        <w:spacing w:before="100" w:beforeAutospacing="1" w:after="100" w:afterAutospacing="1" w:line="300" w:lineRule="atLeast"/>
        <w:jc w:val="center"/>
        <w:rPr>
          <w:sz w:val="28"/>
          <w:szCs w:val="28"/>
        </w:rPr>
      </w:pPr>
      <w:r w:rsidRPr="008504C4">
        <w:rPr>
          <w:sz w:val="28"/>
          <w:szCs w:val="28"/>
        </w:rPr>
        <w:t xml:space="preserve"> «</w:t>
      </w:r>
      <w:r>
        <w:rPr>
          <w:sz w:val="28"/>
          <w:szCs w:val="28"/>
        </w:rPr>
        <w:t>3</w:t>
      </w:r>
      <w:r w:rsidRPr="008504C4">
        <w:rPr>
          <w:sz w:val="28"/>
          <w:szCs w:val="28"/>
        </w:rPr>
        <w:t>»</w:t>
      </w:r>
      <w:r>
        <w:rPr>
          <w:sz w:val="28"/>
          <w:szCs w:val="28"/>
        </w:rPr>
        <w:t xml:space="preserve"> марта</w:t>
      </w:r>
      <w:r w:rsidRPr="008504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2026 года       </w:t>
      </w:r>
      <w:r w:rsidRPr="008504C4">
        <w:rPr>
          <w:sz w:val="28"/>
          <w:szCs w:val="28"/>
        </w:rPr>
        <w:t>                                        </w:t>
      </w:r>
      <w:r>
        <w:rPr>
          <w:sz w:val="28"/>
          <w:szCs w:val="28"/>
        </w:rPr>
        <w:t xml:space="preserve">                </w:t>
      </w:r>
      <w:r w:rsidRPr="008504C4">
        <w:rPr>
          <w:sz w:val="28"/>
          <w:szCs w:val="28"/>
        </w:rPr>
        <w:t>        </w:t>
      </w:r>
      <w:r>
        <w:rPr>
          <w:sz w:val="28"/>
          <w:szCs w:val="28"/>
        </w:rPr>
        <w:t>р.п. Качуг</w:t>
      </w:r>
    </w:p>
    <w:p w:rsidR="00426567" w:rsidRDefault="00426567" w:rsidP="0010378C">
      <w:pPr>
        <w:ind w:firstLine="708"/>
        <w:jc w:val="both"/>
        <w:rPr>
          <w:color w:val="000000"/>
          <w:sz w:val="28"/>
          <w:szCs w:val="28"/>
        </w:rPr>
      </w:pPr>
      <w:r w:rsidRPr="00B30A2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B30A28">
        <w:rPr>
          <w:color w:val="000000"/>
          <w:sz w:val="28"/>
          <w:szCs w:val="28"/>
        </w:rPr>
        <w:t xml:space="preserve">целях </w:t>
      </w:r>
      <w:r>
        <w:rPr>
          <w:color w:val="000000"/>
          <w:sz w:val="28"/>
          <w:szCs w:val="28"/>
        </w:rPr>
        <w:t xml:space="preserve">реализации </w:t>
      </w:r>
      <w:r w:rsidRPr="00B30A28">
        <w:rPr>
          <w:color w:val="000000"/>
          <w:sz w:val="28"/>
          <w:szCs w:val="28"/>
        </w:rPr>
        <w:t xml:space="preserve">Федерального закона </w:t>
      </w:r>
      <w:r>
        <w:rPr>
          <w:color w:val="000000"/>
          <w:sz w:val="28"/>
          <w:szCs w:val="28"/>
        </w:rPr>
        <w:t xml:space="preserve">от </w:t>
      </w:r>
      <w:r w:rsidRPr="00B30A28">
        <w:rPr>
          <w:color w:val="000000"/>
          <w:sz w:val="28"/>
          <w:szCs w:val="28"/>
        </w:rPr>
        <w:t xml:space="preserve">27 июля </w:t>
      </w:r>
      <w:r>
        <w:rPr>
          <w:color w:val="000000"/>
          <w:sz w:val="28"/>
          <w:szCs w:val="28"/>
        </w:rPr>
        <w:t xml:space="preserve">2010 </w:t>
      </w:r>
      <w:r>
        <w:rPr>
          <w:color w:val="000000"/>
          <w:sz w:val="28"/>
          <w:szCs w:val="28"/>
        </w:rPr>
        <w:br/>
      </w:r>
      <w:r w:rsidRPr="00B30A28">
        <w:rPr>
          <w:color w:val="000000"/>
          <w:sz w:val="28"/>
          <w:szCs w:val="28"/>
        </w:rPr>
        <w:t>№ 210-ФЗ «Об организации предоставления государственных и муниципальных услуг», повышения качества предоставляемых услуг, руководствуясь</w:t>
      </w:r>
      <w:r>
        <w:rPr>
          <w:color w:val="000000"/>
          <w:sz w:val="28"/>
          <w:szCs w:val="28"/>
        </w:rPr>
        <w:t xml:space="preserve"> </w:t>
      </w:r>
      <w:r w:rsidRPr="00EB7DCD">
        <w:rPr>
          <w:color w:val="000000"/>
          <w:sz w:val="28"/>
          <w:szCs w:val="28"/>
        </w:rPr>
        <w:t>Порядком формирования и ведения реестра муниципальных услуг</w:t>
      </w:r>
      <w:r>
        <w:rPr>
          <w:color w:val="000000"/>
          <w:sz w:val="28"/>
          <w:szCs w:val="28"/>
        </w:rPr>
        <w:t xml:space="preserve"> Качугского муниципального округа</w:t>
      </w:r>
      <w:r w:rsidRPr="00EB7DCD">
        <w:rPr>
          <w:color w:val="000000"/>
          <w:sz w:val="28"/>
          <w:szCs w:val="28"/>
        </w:rPr>
        <w:t>, утвержденным постановлением адми</w:t>
      </w:r>
      <w:r>
        <w:rPr>
          <w:color w:val="000000"/>
          <w:sz w:val="28"/>
          <w:szCs w:val="28"/>
        </w:rPr>
        <w:t>нистрации Качугского муниципального округа</w:t>
      </w:r>
      <w:r>
        <w:rPr>
          <w:color w:val="000000"/>
          <w:sz w:val="28"/>
          <w:szCs w:val="28"/>
        </w:rPr>
        <w:br/>
        <w:t xml:space="preserve">от </w:t>
      </w:r>
      <w:r>
        <w:rPr>
          <w:sz w:val="28"/>
          <w:szCs w:val="28"/>
        </w:rPr>
        <w:t xml:space="preserve">21 ноября 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color w:val="000000"/>
          <w:sz w:val="28"/>
          <w:szCs w:val="28"/>
        </w:rPr>
        <w:t xml:space="preserve"> №  46</w:t>
      </w:r>
      <w:r w:rsidRPr="00B30A2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ст.ст. </w:t>
      </w:r>
      <w:r>
        <w:rPr>
          <w:sz w:val="28"/>
          <w:szCs w:val="28"/>
        </w:rPr>
        <w:t xml:space="preserve">18, 21, 37 Устава Качугского муниципального округа,  </w:t>
      </w:r>
      <w:r w:rsidRPr="00B30A28">
        <w:rPr>
          <w:color w:val="000000"/>
          <w:sz w:val="28"/>
          <w:szCs w:val="28"/>
        </w:rPr>
        <w:t xml:space="preserve">администрация </w:t>
      </w:r>
      <w:r>
        <w:rPr>
          <w:color w:val="000000"/>
          <w:sz w:val="28"/>
          <w:szCs w:val="28"/>
        </w:rPr>
        <w:t xml:space="preserve">Качугского </w:t>
      </w:r>
      <w:r w:rsidRPr="00B30A28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округа</w:t>
      </w:r>
    </w:p>
    <w:p w:rsidR="00426567" w:rsidRPr="00ED71D7" w:rsidRDefault="00426567" w:rsidP="0010378C">
      <w:pPr>
        <w:ind w:firstLine="708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ED71D7">
        <w:rPr>
          <w:sz w:val="28"/>
          <w:szCs w:val="28"/>
        </w:rPr>
        <w:t>ПОСТАНОВЛЯЕТ:</w:t>
      </w:r>
    </w:p>
    <w:p w:rsidR="00426567" w:rsidRDefault="00426567" w:rsidP="0010378C">
      <w:pPr>
        <w:shd w:val="clear" w:color="auto" w:fill="FFFFFF"/>
        <w:spacing w:line="300" w:lineRule="atLeast"/>
        <w:ind w:firstLine="567"/>
        <w:jc w:val="both"/>
        <w:rPr>
          <w:sz w:val="28"/>
          <w:szCs w:val="28"/>
        </w:rPr>
      </w:pPr>
    </w:p>
    <w:p w:rsidR="00426567" w:rsidRDefault="00426567" w:rsidP="009C1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В разделе 1 «Муниципальные услуги, предоставляемые администрацией Качугского муниципального округа» </w:t>
      </w:r>
      <w:r w:rsidRPr="00A606F5">
        <w:rPr>
          <w:sz w:val="28"/>
          <w:szCs w:val="28"/>
        </w:rPr>
        <w:t>Реестра муниципал</w:t>
      </w:r>
      <w:r>
        <w:rPr>
          <w:sz w:val="28"/>
          <w:szCs w:val="28"/>
        </w:rPr>
        <w:t>ьных услуг Качугского муниципального округа</w:t>
      </w:r>
      <w:r w:rsidRPr="00A606F5">
        <w:rPr>
          <w:sz w:val="28"/>
          <w:szCs w:val="28"/>
        </w:rPr>
        <w:t xml:space="preserve">, утвержденного постановлением администрации </w:t>
      </w:r>
      <w:r>
        <w:rPr>
          <w:sz w:val="28"/>
          <w:szCs w:val="28"/>
        </w:rPr>
        <w:t>Качугского муниципального округа от 25.12.2025 г. № 147 внести следующие изменения:</w:t>
      </w:r>
    </w:p>
    <w:p w:rsidR="00426567" w:rsidRDefault="00426567" w:rsidP="009C1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исключить  муниципальную услугу по </w:t>
      </w:r>
      <w:r w:rsidRPr="00B7779B">
        <w:rPr>
          <w:sz w:val="28"/>
          <w:szCs w:val="28"/>
        </w:rPr>
        <w:t>строк</w:t>
      </w:r>
      <w:r>
        <w:rPr>
          <w:sz w:val="28"/>
          <w:szCs w:val="28"/>
        </w:rPr>
        <w:t>е 143</w:t>
      </w:r>
      <w:r w:rsidRPr="00B7779B">
        <w:rPr>
          <w:sz w:val="28"/>
          <w:szCs w:val="28"/>
        </w:rPr>
        <w:t xml:space="preserve"> </w:t>
      </w:r>
      <w:r w:rsidRPr="003D57FC">
        <w:rPr>
          <w:sz w:val="28"/>
          <w:szCs w:val="28"/>
        </w:rPr>
        <w:t>«</w:t>
      </w:r>
      <w:r>
        <w:rPr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в собственность бесплатно</w:t>
      </w:r>
      <w:r w:rsidRPr="003D57F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26567" w:rsidRPr="003D57FC" w:rsidRDefault="00426567" w:rsidP="009C13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строку 144 читать в следующей редакции:</w:t>
      </w:r>
    </w:p>
    <w:p w:rsidR="00426567" w:rsidRDefault="00426567" w:rsidP="009C130E">
      <w:pPr>
        <w:ind w:firstLine="708"/>
        <w:jc w:val="both"/>
        <w:rPr>
          <w:color w:val="00000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3"/>
        <w:gridCol w:w="2268"/>
        <w:gridCol w:w="1843"/>
        <w:gridCol w:w="1275"/>
        <w:gridCol w:w="1701"/>
      </w:tblGrid>
      <w:tr w:rsidR="00426567" w:rsidRPr="00BF6255" w:rsidTr="00586944">
        <w:trPr>
          <w:trHeight w:val="220"/>
        </w:trPr>
        <w:tc>
          <w:tcPr>
            <w:tcW w:w="709" w:type="dxa"/>
          </w:tcPr>
          <w:p w:rsidR="00426567" w:rsidRPr="00922421" w:rsidRDefault="00426567" w:rsidP="005477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843" w:type="dxa"/>
            <w:vAlign w:val="center"/>
          </w:tcPr>
          <w:p w:rsidR="00426567" w:rsidRPr="008B7505" w:rsidRDefault="00426567" w:rsidP="005477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земельного участка</w:t>
            </w:r>
            <w:r w:rsidRPr="008B7505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находящего</w:t>
            </w:r>
            <w:r w:rsidRPr="008B7505">
              <w:rPr>
                <w:sz w:val="16"/>
                <w:szCs w:val="16"/>
              </w:rPr>
              <w:t xml:space="preserve">ся в </w:t>
            </w:r>
            <w:r>
              <w:rPr>
                <w:sz w:val="16"/>
                <w:szCs w:val="16"/>
              </w:rPr>
              <w:t xml:space="preserve">государственной или </w:t>
            </w:r>
            <w:r w:rsidRPr="008B7505">
              <w:rPr>
                <w:sz w:val="16"/>
                <w:szCs w:val="16"/>
              </w:rPr>
              <w:t>муниципальн</w:t>
            </w:r>
            <w:r>
              <w:rPr>
                <w:sz w:val="16"/>
                <w:szCs w:val="16"/>
              </w:rPr>
              <w:t xml:space="preserve">ой </w:t>
            </w:r>
            <w:r w:rsidRPr="008B7505">
              <w:rPr>
                <w:sz w:val="16"/>
                <w:szCs w:val="16"/>
              </w:rPr>
              <w:t>собственности</w:t>
            </w:r>
            <w:r>
              <w:rPr>
                <w:sz w:val="16"/>
                <w:szCs w:val="16"/>
              </w:rPr>
              <w:t xml:space="preserve">, без проведения </w:t>
            </w:r>
            <w:r w:rsidRPr="008B7505">
              <w:rPr>
                <w:sz w:val="16"/>
                <w:szCs w:val="16"/>
              </w:rPr>
              <w:t xml:space="preserve"> торг</w:t>
            </w:r>
            <w:r>
              <w:rPr>
                <w:sz w:val="16"/>
                <w:szCs w:val="16"/>
              </w:rPr>
              <w:t>ов</w:t>
            </w:r>
          </w:p>
        </w:tc>
        <w:tc>
          <w:tcPr>
            <w:tcW w:w="2268" w:type="dxa"/>
            <w:vAlign w:val="center"/>
          </w:tcPr>
          <w:p w:rsidR="00426567" w:rsidRPr="008B7505" w:rsidRDefault="00426567" w:rsidP="005477BA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Конституция Российской Федерации;</w:t>
            </w:r>
          </w:p>
          <w:p w:rsidR="00426567" w:rsidRPr="008B7505" w:rsidRDefault="00426567" w:rsidP="005477BA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Земельный кодекс Российской Федерации;</w:t>
            </w:r>
          </w:p>
          <w:p w:rsidR="00426567" w:rsidRPr="008B7505" w:rsidRDefault="00426567" w:rsidP="005477BA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426567" w:rsidRPr="008B7505" w:rsidRDefault="00426567" w:rsidP="005477BA">
            <w:pPr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- Федеральный закон от 27.07.2010 № 210-ФЗ «Об организации предоставления государственных и муниципальных услуг»;</w:t>
            </w:r>
          </w:p>
          <w:p w:rsidR="00426567" w:rsidRPr="008B7505" w:rsidRDefault="00426567" w:rsidP="005477BA">
            <w:pPr>
              <w:ind w:firstLine="34"/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426567" w:rsidRPr="008B7505" w:rsidRDefault="00426567" w:rsidP="005477BA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Физические и юридические лица</w:t>
            </w:r>
          </w:p>
        </w:tc>
        <w:tc>
          <w:tcPr>
            <w:tcW w:w="1275" w:type="dxa"/>
          </w:tcPr>
          <w:p w:rsidR="00426567" w:rsidRPr="008B7505" w:rsidRDefault="00426567" w:rsidP="005477BA">
            <w:pPr>
              <w:jc w:val="both"/>
              <w:rPr>
                <w:sz w:val="16"/>
                <w:szCs w:val="16"/>
              </w:rPr>
            </w:pPr>
            <w:r w:rsidRPr="008B7505">
              <w:rPr>
                <w:sz w:val="16"/>
                <w:szCs w:val="16"/>
              </w:rPr>
              <w:t>Безвозмездно</w:t>
            </w:r>
          </w:p>
        </w:tc>
        <w:tc>
          <w:tcPr>
            <w:tcW w:w="1701" w:type="dxa"/>
          </w:tcPr>
          <w:p w:rsidR="00426567" w:rsidRDefault="00426567" w:rsidP="0070083B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Распоряжение о предоставлении земельного участка:</w:t>
            </w:r>
          </w:p>
          <w:p w:rsidR="00426567" w:rsidRDefault="00426567" w:rsidP="0070083B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бесплатно в собственность,</w:t>
            </w:r>
          </w:p>
          <w:p w:rsidR="00426567" w:rsidRDefault="00426567" w:rsidP="0070083B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-в постоянное  (бессрочное) пользование;</w:t>
            </w:r>
          </w:p>
          <w:p w:rsidR="00426567" w:rsidRDefault="00426567" w:rsidP="0070083B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договор аренды земельного участка;</w:t>
            </w:r>
          </w:p>
          <w:p w:rsidR="00426567" w:rsidRPr="00922421" w:rsidRDefault="00426567" w:rsidP="0070083B">
            <w:pPr>
              <w:shd w:val="clear" w:color="auto" w:fill="FFFFFF"/>
              <w:tabs>
                <w:tab w:val="left" w:pos="1032"/>
                <w:tab w:val="left" w:pos="1418"/>
              </w:tabs>
              <w:spacing w:before="5"/>
              <w:ind w:right="2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-договор безвозмездного пользования земельным участком. </w:t>
            </w:r>
          </w:p>
        </w:tc>
      </w:tr>
    </w:tbl>
    <w:p w:rsidR="00426567" w:rsidRPr="00FC4240" w:rsidRDefault="00426567" w:rsidP="0070083B">
      <w:pPr>
        <w:pStyle w:val="Title"/>
        <w:ind w:firstLine="360"/>
        <w:jc w:val="both"/>
      </w:pPr>
      <w:r>
        <w:rPr>
          <w:b w:val="0"/>
        </w:rPr>
        <w:t>2</w:t>
      </w:r>
      <w:r w:rsidRPr="00FC4240">
        <w:rPr>
          <w:b w:val="0"/>
        </w:rPr>
        <w:t>. Настоящее постановление подлежит официальному опубликованию                                                   и размещению  в информационно-телекоммуникационной сети «Интернет» на официальном сайте администрации Качугский муниципального округа.</w:t>
      </w:r>
    </w:p>
    <w:p w:rsidR="00426567" w:rsidRPr="00BD3083" w:rsidRDefault="00426567" w:rsidP="0070083B">
      <w:pPr>
        <w:pStyle w:val="a0"/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300" w:lineRule="atLeast"/>
        <w:ind w:left="0" w:firstLine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F275D">
        <w:rPr>
          <w:rFonts w:ascii="Times New Roman" w:hAnsi="Times New Roman"/>
          <w:sz w:val="28"/>
          <w:szCs w:val="28"/>
        </w:rPr>
        <w:t>Контроль за исполнен</w:t>
      </w:r>
      <w:r>
        <w:rPr>
          <w:rFonts w:ascii="Times New Roman" w:hAnsi="Times New Roman"/>
          <w:sz w:val="28"/>
          <w:szCs w:val="28"/>
        </w:rPr>
        <w:t xml:space="preserve">ием постановления возложить на </w:t>
      </w:r>
      <w:r w:rsidRPr="007F275D">
        <w:rPr>
          <w:rFonts w:ascii="Times New Roman" w:hAnsi="Times New Roman"/>
          <w:sz w:val="28"/>
          <w:szCs w:val="28"/>
        </w:rPr>
        <w:t xml:space="preserve">заместителя  мэра </w:t>
      </w:r>
      <w:r>
        <w:rPr>
          <w:rFonts w:ascii="Times New Roman" w:hAnsi="Times New Roman"/>
          <w:sz w:val="28"/>
          <w:szCs w:val="28"/>
        </w:rPr>
        <w:t xml:space="preserve">Качугского </w:t>
      </w:r>
      <w:r w:rsidRPr="007F275D">
        <w:rPr>
          <w:rFonts w:ascii="Times New Roman" w:hAnsi="Times New Roman"/>
          <w:sz w:val="28"/>
          <w:szCs w:val="28"/>
        </w:rPr>
        <w:t>муницип</w:t>
      </w:r>
      <w:r>
        <w:rPr>
          <w:rFonts w:ascii="Times New Roman" w:hAnsi="Times New Roman"/>
          <w:sz w:val="28"/>
          <w:szCs w:val="28"/>
        </w:rPr>
        <w:t>ального округа  А.В. Добротину</w:t>
      </w:r>
      <w:r w:rsidRPr="007F275D">
        <w:rPr>
          <w:rFonts w:ascii="Times New Roman" w:hAnsi="Times New Roman"/>
          <w:sz w:val="28"/>
          <w:szCs w:val="28"/>
        </w:rPr>
        <w:t>.</w:t>
      </w:r>
    </w:p>
    <w:p w:rsidR="00426567" w:rsidRDefault="00426567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6567" w:rsidRPr="007F275D" w:rsidRDefault="00426567" w:rsidP="0010378C">
      <w:pPr>
        <w:pStyle w:val="a0"/>
        <w:shd w:val="clear" w:color="auto" w:fill="FFFFFF"/>
        <w:spacing w:after="0" w:line="300" w:lineRule="atLeast"/>
        <w:ind w:left="92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26567" w:rsidRPr="005829C6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  <w:r w:rsidRPr="007F275D">
        <w:rPr>
          <w:sz w:val="28"/>
          <w:szCs w:val="28"/>
        </w:rPr>
        <w:t>Мэр</w:t>
      </w: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Качугского  муниципального округа</w:t>
      </w:r>
      <w:r w:rsidRPr="007F275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Pr="007F275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Е.В. Липатов</w:t>
      </w: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Default="00426567" w:rsidP="0010378C">
      <w:pPr>
        <w:shd w:val="clear" w:color="auto" w:fill="FFFFFF"/>
        <w:jc w:val="both"/>
        <w:rPr>
          <w:sz w:val="28"/>
          <w:szCs w:val="28"/>
        </w:rPr>
      </w:pPr>
    </w:p>
    <w:p w:rsidR="00426567" w:rsidRPr="00BD19EF" w:rsidRDefault="00426567" w:rsidP="0010378C">
      <w:pPr>
        <w:shd w:val="clear" w:color="auto" w:fill="FFFFFF"/>
        <w:jc w:val="both"/>
        <w:rPr>
          <w:sz w:val="28"/>
          <w:szCs w:val="28"/>
        </w:rPr>
      </w:pPr>
      <w:r w:rsidRPr="0064377D">
        <w:rPr>
          <w:sz w:val="28"/>
          <w:szCs w:val="28"/>
        </w:rPr>
        <w:t>№</w:t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 w:rsidRPr="0064377D">
        <w:rPr>
          <w:sz w:val="28"/>
          <w:szCs w:val="28"/>
        </w:rPr>
        <w:softHyphen/>
      </w:r>
      <w:r>
        <w:rPr>
          <w:sz w:val="28"/>
          <w:szCs w:val="28"/>
        </w:rPr>
        <w:t xml:space="preserve"> 74</w:t>
      </w:r>
    </w:p>
    <w:p w:rsidR="00426567" w:rsidRDefault="00426567" w:rsidP="00760F8C">
      <w:pPr>
        <w:shd w:val="clear" w:color="auto" w:fill="FFFFFF"/>
        <w:rPr>
          <w:color w:val="1A1A1A"/>
          <w:sz w:val="24"/>
          <w:szCs w:val="24"/>
        </w:rPr>
      </w:pPr>
    </w:p>
    <w:sectPr w:rsidR="00426567" w:rsidSect="00045640">
      <w:type w:val="continuous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567" w:rsidRDefault="00426567" w:rsidP="003D1A7E">
      <w:r>
        <w:separator/>
      </w:r>
    </w:p>
  </w:endnote>
  <w:endnote w:type="continuationSeparator" w:id="1">
    <w:p w:rsidR="00426567" w:rsidRDefault="00426567" w:rsidP="003D1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567" w:rsidRDefault="00426567" w:rsidP="003D1A7E">
      <w:r>
        <w:separator/>
      </w:r>
    </w:p>
  </w:footnote>
  <w:footnote w:type="continuationSeparator" w:id="1">
    <w:p w:rsidR="00426567" w:rsidRDefault="00426567" w:rsidP="003D1A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F846050"/>
    <w:multiLevelType w:val="hybridMultilevel"/>
    <w:tmpl w:val="3AE61D4C"/>
    <w:lvl w:ilvl="0" w:tplc="76C03C8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15059B8"/>
    <w:multiLevelType w:val="hybridMultilevel"/>
    <w:tmpl w:val="12046596"/>
    <w:lvl w:ilvl="0" w:tplc="43543E64">
      <w:start w:val="1"/>
      <w:numFmt w:val="decimal"/>
      <w:lvlText w:val="%1)"/>
      <w:lvlJc w:val="left"/>
      <w:pPr>
        <w:tabs>
          <w:tab w:val="num" w:pos="1740"/>
        </w:tabs>
        <w:ind w:left="1740" w:hanging="1020"/>
      </w:pPr>
      <w:rPr>
        <w:rFonts w:cs="Times New Roman" w:hint="default"/>
        <w:color w:val="000000"/>
      </w:rPr>
    </w:lvl>
    <w:lvl w:ilvl="1" w:tplc="9D427F1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 w:hint="default"/>
        <w:color w:val="000000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40359C5"/>
    <w:multiLevelType w:val="hybridMultilevel"/>
    <w:tmpl w:val="8B2ED14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2BC26C2"/>
    <w:multiLevelType w:val="hybridMultilevel"/>
    <w:tmpl w:val="B50AB868"/>
    <w:lvl w:ilvl="0" w:tplc="80CEC950">
      <w:start w:val="1"/>
      <w:numFmt w:val="decimal"/>
      <w:lvlText w:val="%1."/>
      <w:lvlJc w:val="left"/>
      <w:pPr>
        <w:ind w:left="1819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3963DAB"/>
    <w:multiLevelType w:val="multilevel"/>
    <w:tmpl w:val="4954A0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F544B9C"/>
    <w:multiLevelType w:val="multilevel"/>
    <w:tmpl w:val="A38CA74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44732F39"/>
    <w:multiLevelType w:val="hybridMultilevel"/>
    <w:tmpl w:val="45A64B68"/>
    <w:lvl w:ilvl="0" w:tplc="945AC1E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94297E"/>
    <w:multiLevelType w:val="hybridMultilevel"/>
    <w:tmpl w:val="04661F1A"/>
    <w:lvl w:ilvl="0" w:tplc="F606EF00">
      <w:start w:val="1"/>
      <w:numFmt w:val="bullet"/>
      <w:lvlText w:val="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0">
    <w:nsid w:val="5650094E"/>
    <w:multiLevelType w:val="singleLevel"/>
    <w:tmpl w:val="F552E17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</w:abstractNum>
  <w:abstractNum w:abstractNumId="11">
    <w:nsid w:val="5B435BF9"/>
    <w:multiLevelType w:val="hybridMultilevel"/>
    <w:tmpl w:val="142E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0C10A31"/>
    <w:multiLevelType w:val="hybridMultilevel"/>
    <w:tmpl w:val="31DC1B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6FA131B9"/>
    <w:multiLevelType w:val="hybridMultilevel"/>
    <w:tmpl w:val="65C6D87C"/>
    <w:lvl w:ilvl="0" w:tplc="AA12EE7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4442944"/>
    <w:multiLevelType w:val="hybridMultilevel"/>
    <w:tmpl w:val="99B41C58"/>
    <w:lvl w:ilvl="0" w:tplc="AA12EE7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7AA13E7"/>
    <w:multiLevelType w:val="hybridMultilevel"/>
    <w:tmpl w:val="750EF3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13"/>
  </w:num>
  <w:num w:numId="9">
    <w:abstractNumId w:val="14"/>
  </w:num>
  <w:num w:numId="10">
    <w:abstractNumId w:val="12"/>
  </w:num>
  <w:num w:numId="11">
    <w:abstractNumId w:val="7"/>
  </w:num>
  <w:num w:numId="12">
    <w:abstractNumId w:val="15"/>
  </w:num>
  <w:num w:numId="13">
    <w:abstractNumId w:val="1"/>
  </w:num>
  <w:num w:numId="14">
    <w:abstractNumId w:val="6"/>
  </w:num>
  <w:num w:numId="15">
    <w:abstractNumId w:val="9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760"/>
    <w:rsid w:val="000160C3"/>
    <w:rsid w:val="000429A5"/>
    <w:rsid w:val="00045640"/>
    <w:rsid w:val="00085C68"/>
    <w:rsid w:val="000871B6"/>
    <w:rsid w:val="00095A55"/>
    <w:rsid w:val="00095CC6"/>
    <w:rsid w:val="000A1AA6"/>
    <w:rsid w:val="000A404E"/>
    <w:rsid w:val="000B2629"/>
    <w:rsid w:val="000D16F9"/>
    <w:rsid w:val="000F168C"/>
    <w:rsid w:val="000F32FE"/>
    <w:rsid w:val="0010378C"/>
    <w:rsid w:val="001339C5"/>
    <w:rsid w:val="00134086"/>
    <w:rsid w:val="001433F3"/>
    <w:rsid w:val="00156B2F"/>
    <w:rsid w:val="00164C0D"/>
    <w:rsid w:val="00170006"/>
    <w:rsid w:val="00181C08"/>
    <w:rsid w:val="00190D70"/>
    <w:rsid w:val="001A07DD"/>
    <w:rsid w:val="001C3F18"/>
    <w:rsid w:val="001D1E4D"/>
    <w:rsid w:val="001D73C1"/>
    <w:rsid w:val="001E60B9"/>
    <w:rsid w:val="002043E2"/>
    <w:rsid w:val="00216D41"/>
    <w:rsid w:val="00241F10"/>
    <w:rsid w:val="00267BEC"/>
    <w:rsid w:val="00270EF2"/>
    <w:rsid w:val="0028058C"/>
    <w:rsid w:val="0029455E"/>
    <w:rsid w:val="00310DD2"/>
    <w:rsid w:val="00317B37"/>
    <w:rsid w:val="003241A8"/>
    <w:rsid w:val="00391220"/>
    <w:rsid w:val="003A14CB"/>
    <w:rsid w:val="003A3662"/>
    <w:rsid w:val="003C1C16"/>
    <w:rsid w:val="003C3F4D"/>
    <w:rsid w:val="003D1A7E"/>
    <w:rsid w:val="003D3F80"/>
    <w:rsid w:val="003D57FC"/>
    <w:rsid w:val="003E334C"/>
    <w:rsid w:val="003F171E"/>
    <w:rsid w:val="003F313F"/>
    <w:rsid w:val="0040620F"/>
    <w:rsid w:val="00426567"/>
    <w:rsid w:val="00430847"/>
    <w:rsid w:val="00442117"/>
    <w:rsid w:val="004435C5"/>
    <w:rsid w:val="0045563D"/>
    <w:rsid w:val="004714AA"/>
    <w:rsid w:val="00476FA4"/>
    <w:rsid w:val="004856E4"/>
    <w:rsid w:val="00497578"/>
    <w:rsid w:val="00497DC0"/>
    <w:rsid w:val="004B4BA6"/>
    <w:rsid w:val="004C65D3"/>
    <w:rsid w:val="004D15CD"/>
    <w:rsid w:val="004E1F80"/>
    <w:rsid w:val="004F3226"/>
    <w:rsid w:val="00505906"/>
    <w:rsid w:val="00507ECF"/>
    <w:rsid w:val="00515F08"/>
    <w:rsid w:val="00516CED"/>
    <w:rsid w:val="00517A11"/>
    <w:rsid w:val="00520CFE"/>
    <w:rsid w:val="00523801"/>
    <w:rsid w:val="00537430"/>
    <w:rsid w:val="00537833"/>
    <w:rsid w:val="00537AED"/>
    <w:rsid w:val="005477BA"/>
    <w:rsid w:val="00560111"/>
    <w:rsid w:val="005829C6"/>
    <w:rsid w:val="00583277"/>
    <w:rsid w:val="00586944"/>
    <w:rsid w:val="005906C0"/>
    <w:rsid w:val="0059255B"/>
    <w:rsid w:val="00593597"/>
    <w:rsid w:val="005B6995"/>
    <w:rsid w:val="005B78A3"/>
    <w:rsid w:val="005C057A"/>
    <w:rsid w:val="005F27A2"/>
    <w:rsid w:val="00623E9D"/>
    <w:rsid w:val="0064377D"/>
    <w:rsid w:val="0064771A"/>
    <w:rsid w:val="00662276"/>
    <w:rsid w:val="0067240F"/>
    <w:rsid w:val="0068499E"/>
    <w:rsid w:val="006900F0"/>
    <w:rsid w:val="00695371"/>
    <w:rsid w:val="00697E21"/>
    <w:rsid w:val="006A4990"/>
    <w:rsid w:val="006A73FA"/>
    <w:rsid w:val="006E1B96"/>
    <w:rsid w:val="006E6137"/>
    <w:rsid w:val="0070083B"/>
    <w:rsid w:val="007152C2"/>
    <w:rsid w:val="00725DB9"/>
    <w:rsid w:val="00740978"/>
    <w:rsid w:val="0074414D"/>
    <w:rsid w:val="00760F8C"/>
    <w:rsid w:val="00783B1E"/>
    <w:rsid w:val="00794D14"/>
    <w:rsid w:val="007A275E"/>
    <w:rsid w:val="007B3298"/>
    <w:rsid w:val="007B709C"/>
    <w:rsid w:val="007B7F86"/>
    <w:rsid w:val="007D43EF"/>
    <w:rsid w:val="007F1377"/>
    <w:rsid w:val="007F275D"/>
    <w:rsid w:val="00815B73"/>
    <w:rsid w:val="00825760"/>
    <w:rsid w:val="00843423"/>
    <w:rsid w:val="008435AB"/>
    <w:rsid w:val="008504C4"/>
    <w:rsid w:val="008537B6"/>
    <w:rsid w:val="008605B0"/>
    <w:rsid w:val="00891645"/>
    <w:rsid w:val="008B7505"/>
    <w:rsid w:val="008D1187"/>
    <w:rsid w:val="008D5481"/>
    <w:rsid w:val="008E5C47"/>
    <w:rsid w:val="008F0234"/>
    <w:rsid w:val="009010D2"/>
    <w:rsid w:val="00922421"/>
    <w:rsid w:val="00923BDD"/>
    <w:rsid w:val="009370B9"/>
    <w:rsid w:val="00947141"/>
    <w:rsid w:val="0096713B"/>
    <w:rsid w:val="009A1B9B"/>
    <w:rsid w:val="009C130E"/>
    <w:rsid w:val="009C5831"/>
    <w:rsid w:val="009E3980"/>
    <w:rsid w:val="00A21E89"/>
    <w:rsid w:val="00A35A3D"/>
    <w:rsid w:val="00A3791C"/>
    <w:rsid w:val="00A5297D"/>
    <w:rsid w:val="00A606F5"/>
    <w:rsid w:val="00A625B6"/>
    <w:rsid w:val="00A81199"/>
    <w:rsid w:val="00A866EE"/>
    <w:rsid w:val="00AB5186"/>
    <w:rsid w:val="00AC01D1"/>
    <w:rsid w:val="00AC4488"/>
    <w:rsid w:val="00AE34A4"/>
    <w:rsid w:val="00AE3A70"/>
    <w:rsid w:val="00AE3AB0"/>
    <w:rsid w:val="00AF2BAE"/>
    <w:rsid w:val="00AF4430"/>
    <w:rsid w:val="00B05A5D"/>
    <w:rsid w:val="00B25FB1"/>
    <w:rsid w:val="00B30A28"/>
    <w:rsid w:val="00B64867"/>
    <w:rsid w:val="00B7779B"/>
    <w:rsid w:val="00B77BFE"/>
    <w:rsid w:val="00B80445"/>
    <w:rsid w:val="00B851EB"/>
    <w:rsid w:val="00B8699F"/>
    <w:rsid w:val="00BB755D"/>
    <w:rsid w:val="00BC6534"/>
    <w:rsid w:val="00BC7C74"/>
    <w:rsid w:val="00BD19EF"/>
    <w:rsid w:val="00BD3083"/>
    <w:rsid w:val="00BF134D"/>
    <w:rsid w:val="00BF6255"/>
    <w:rsid w:val="00C002E0"/>
    <w:rsid w:val="00C01318"/>
    <w:rsid w:val="00C10F26"/>
    <w:rsid w:val="00C248D3"/>
    <w:rsid w:val="00C34D44"/>
    <w:rsid w:val="00C6007C"/>
    <w:rsid w:val="00C60E5E"/>
    <w:rsid w:val="00C6325A"/>
    <w:rsid w:val="00C8587D"/>
    <w:rsid w:val="00C93E0C"/>
    <w:rsid w:val="00C972DB"/>
    <w:rsid w:val="00C97D4E"/>
    <w:rsid w:val="00CA378F"/>
    <w:rsid w:val="00CB3230"/>
    <w:rsid w:val="00CB51E8"/>
    <w:rsid w:val="00CE7212"/>
    <w:rsid w:val="00CF0B7B"/>
    <w:rsid w:val="00CF3DDF"/>
    <w:rsid w:val="00CF6939"/>
    <w:rsid w:val="00D04BB6"/>
    <w:rsid w:val="00D114B7"/>
    <w:rsid w:val="00D1738B"/>
    <w:rsid w:val="00D20E61"/>
    <w:rsid w:val="00D211DF"/>
    <w:rsid w:val="00D252B1"/>
    <w:rsid w:val="00D30A76"/>
    <w:rsid w:val="00D34766"/>
    <w:rsid w:val="00D471E3"/>
    <w:rsid w:val="00D605EE"/>
    <w:rsid w:val="00D737D1"/>
    <w:rsid w:val="00D75B17"/>
    <w:rsid w:val="00D765EE"/>
    <w:rsid w:val="00D84866"/>
    <w:rsid w:val="00D857DA"/>
    <w:rsid w:val="00D94EBE"/>
    <w:rsid w:val="00DA65E0"/>
    <w:rsid w:val="00DB3C63"/>
    <w:rsid w:val="00DD1E96"/>
    <w:rsid w:val="00DF4AC6"/>
    <w:rsid w:val="00E044D7"/>
    <w:rsid w:val="00E071E2"/>
    <w:rsid w:val="00E10621"/>
    <w:rsid w:val="00E14C90"/>
    <w:rsid w:val="00E23975"/>
    <w:rsid w:val="00E4586A"/>
    <w:rsid w:val="00E462BF"/>
    <w:rsid w:val="00E47BA8"/>
    <w:rsid w:val="00E7252A"/>
    <w:rsid w:val="00EA4DCA"/>
    <w:rsid w:val="00EB7DCD"/>
    <w:rsid w:val="00EC5009"/>
    <w:rsid w:val="00ED71D7"/>
    <w:rsid w:val="00EE53F9"/>
    <w:rsid w:val="00F023DC"/>
    <w:rsid w:val="00F217CC"/>
    <w:rsid w:val="00F35D38"/>
    <w:rsid w:val="00F617AD"/>
    <w:rsid w:val="00F67BD2"/>
    <w:rsid w:val="00F84AA2"/>
    <w:rsid w:val="00FC4240"/>
    <w:rsid w:val="00FC491D"/>
    <w:rsid w:val="00FD3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C583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5831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C5831"/>
    <w:pPr>
      <w:keepNext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5831"/>
    <w:pPr>
      <w:keepNext/>
      <w:jc w:val="center"/>
      <w:outlineLvl w:val="2"/>
    </w:pPr>
    <w:rPr>
      <w:b/>
      <w:sz w:val="3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5831"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5831"/>
    <w:pPr>
      <w:keepNext/>
      <w:outlineLvl w:val="4"/>
    </w:pPr>
    <w:rPr>
      <w:i/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5831"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C583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C5831"/>
    <w:rPr>
      <w:rFonts w:ascii="Times New Roman" w:hAnsi="Times New Roman" w:cs="Times New Roman"/>
      <w:i/>
      <w:sz w:val="20"/>
      <w:szCs w:val="20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C583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9C58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C5831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9C5831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C5831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9C5831"/>
    <w:pPr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paragraph" w:styleId="Caption">
    <w:name w:val="caption"/>
    <w:basedOn w:val="Normal"/>
    <w:next w:val="Normal"/>
    <w:uiPriority w:val="99"/>
    <w:qFormat/>
    <w:rsid w:val="009C5831"/>
    <w:pPr>
      <w:jc w:val="both"/>
    </w:pPr>
    <w:rPr>
      <w:sz w:val="24"/>
    </w:rPr>
  </w:style>
  <w:style w:type="character" w:styleId="Hyperlink">
    <w:name w:val="Hyperlink"/>
    <w:basedOn w:val="DefaultParagraphFont"/>
    <w:uiPriority w:val="99"/>
    <w:rsid w:val="009C5831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9C583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9C5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">
    <w:name w:val="Знак"/>
    <w:basedOn w:val="Normal"/>
    <w:uiPriority w:val="99"/>
    <w:rsid w:val="009C5831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2">
    <w:name w:val="Основной текст (2)"/>
    <w:uiPriority w:val="99"/>
    <w:rsid w:val="009C5831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NormalWeb">
    <w:name w:val="Normal (Web)"/>
    <w:basedOn w:val="Normal"/>
    <w:uiPriority w:val="99"/>
    <w:rsid w:val="009C5831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1"/>
    <w:basedOn w:val="Normal"/>
    <w:uiPriority w:val="99"/>
    <w:rsid w:val="009C583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9C58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C583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uiPriority w:val="99"/>
    <w:locked/>
    <w:rsid w:val="009C5831"/>
    <w:rPr>
      <w:b/>
      <w:sz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9C5831"/>
    <w:pPr>
      <w:widowControl w:val="0"/>
      <w:shd w:val="clear" w:color="auto" w:fill="FFFFFF"/>
      <w:spacing w:after="600" w:line="322" w:lineRule="exact"/>
      <w:jc w:val="center"/>
    </w:pPr>
    <w:rPr>
      <w:rFonts w:ascii="Calibri" w:eastAsia="Calibri" w:hAnsi="Calibri"/>
      <w:b/>
      <w:sz w:val="28"/>
    </w:rPr>
  </w:style>
  <w:style w:type="character" w:customStyle="1" w:styleId="st">
    <w:name w:val="st"/>
    <w:basedOn w:val="DefaultParagraphFont"/>
    <w:uiPriority w:val="99"/>
    <w:rsid w:val="009C5831"/>
    <w:rPr>
      <w:rFonts w:cs="Times New Roman"/>
    </w:rPr>
  </w:style>
  <w:style w:type="paragraph" w:styleId="NoSpacing">
    <w:name w:val="No Spacing"/>
    <w:uiPriority w:val="99"/>
    <w:qFormat/>
    <w:rsid w:val="00CB3230"/>
    <w:rPr>
      <w:rFonts w:eastAsia="Times New Roman"/>
    </w:rPr>
  </w:style>
  <w:style w:type="paragraph" w:customStyle="1" w:styleId="Default">
    <w:name w:val="Default"/>
    <w:uiPriority w:val="99"/>
    <w:rsid w:val="007B329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Normal"/>
    <w:uiPriority w:val="99"/>
    <w:rsid w:val="003F171E"/>
    <w:rPr>
      <w:rFonts w:ascii="Verdana" w:hAnsi="Verdana" w:cs="Verdana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E14C90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14C90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E14C90"/>
    <w:rPr>
      <w:rFonts w:cs="Times New Roman"/>
      <w:vertAlign w:val="superscript"/>
    </w:rPr>
  </w:style>
  <w:style w:type="paragraph" w:customStyle="1" w:styleId="ConsTitle">
    <w:name w:val="ConsTitle"/>
    <w:uiPriority w:val="99"/>
    <w:rsid w:val="00E14C9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Standard">
    <w:name w:val="Standard"/>
    <w:uiPriority w:val="99"/>
    <w:rsid w:val="00E14C90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US" w:eastAsia="zh-CN"/>
    </w:rPr>
  </w:style>
  <w:style w:type="table" w:styleId="TableGrid">
    <w:name w:val="Table Grid"/>
    <w:basedOn w:val="TableNormal"/>
    <w:uiPriority w:val="99"/>
    <w:rsid w:val="000871B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Абзац списка"/>
    <w:basedOn w:val="Normal"/>
    <w:uiPriority w:val="99"/>
    <w:rsid w:val="0010378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itle">
    <w:name w:val="Title"/>
    <w:basedOn w:val="Normal"/>
    <w:link w:val="TitleChar1"/>
    <w:uiPriority w:val="99"/>
    <w:qFormat/>
    <w:rsid w:val="004B4BA6"/>
    <w:pPr>
      <w:jc w:val="center"/>
    </w:pPr>
    <w:rPr>
      <w:rFonts w:eastAsia="Calibri"/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20CF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4B4BA6"/>
    <w:rPr>
      <w:rFonts w:cs="Times New Roman"/>
      <w:b/>
      <w:sz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66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593</TotalTime>
  <Pages>2</Pages>
  <Words>377</Words>
  <Characters>2155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wisarg</cp:lastModifiedBy>
  <cp:revision>27</cp:revision>
  <cp:lastPrinted>2026-03-03T05:46:00Z</cp:lastPrinted>
  <dcterms:created xsi:type="dcterms:W3CDTF">2025-07-30T03:58:00Z</dcterms:created>
  <dcterms:modified xsi:type="dcterms:W3CDTF">2026-03-05T08:20:00Z</dcterms:modified>
</cp:coreProperties>
</file>